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3C89F" w14:textId="77777777" w:rsidR="00E87407" w:rsidRPr="00486F56" w:rsidRDefault="00E87407">
      <w:pPr>
        <w:rPr>
          <w:rFonts w:ascii="Calibri" w:hAnsi="Calibri" w:cs="Calibri"/>
        </w:rPr>
      </w:pPr>
    </w:p>
    <w:tbl>
      <w:tblPr>
        <w:tblW w:w="15515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1546"/>
      </w:tblGrid>
      <w:tr w:rsidR="003E45C2" w:rsidRPr="00486F56" w14:paraId="27A86D9C" w14:textId="77777777" w:rsidTr="004422C4">
        <w:trPr>
          <w:cantSplit/>
          <w:trHeight w:val="31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/>
          </w:tcPr>
          <w:p w14:paraId="6061869B" w14:textId="77777777" w:rsidR="003E45C2" w:rsidRPr="00486F56" w:rsidRDefault="003E45C2" w:rsidP="007660C4">
            <w:pPr>
              <w:jc w:val="center"/>
              <w:rPr>
                <w:rFonts w:ascii="Calibri" w:hAnsi="Calibri" w:cs="Calibri"/>
                <w:b/>
                <w:bCs/>
                <w:sz w:val="20"/>
                <w:lang w:val="fr-CH"/>
              </w:rPr>
            </w:pPr>
            <w:r w:rsidRPr="00486F56">
              <w:rPr>
                <w:rFonts w:ascii="Calibri" w:hAnsi="Calibri" w:cs="Calibri"/>
                <w:b/>
                <w:bCs/>
                <w:sz w:val="20"/>
                <w:lang w:val="fr-CH"/>
              </w:rPr>
              <w:t>Thèmes</w:t>
            </w:r>
          </w:p>
        </w:tc>
        <w:tc>
          <w:tcPr>
            <w:tcW w:w="1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/>
          </w:tcPr>
          <w:p w14:paraId="1875E25F" w14:textId="77777777" w:rsidR="003E45C2" w:rsidRPr="00486F56" w:rsidRDefault="003E45C2" w:rsidP="007660C4">
            <w:pPr>
              <w:jc w:val="center"/>
              <w:rPr>
                <w:rFonts w:ascii="Calibri" w:hAnsi="Calibri" w:cs="Calibri"/>
                <w:b/>
                <w:bCs/>
                <w:sz w:val="20"/>
                <w:lang w:val="fr-CH"/>
              </w:rPr>
            </w:pPr>
            <w:r w:rsidRPr="00486F56">
              <w:rPr>
                <w:rFonts w:ascii="Calibri" w:hAnsi="Calibri" w:cs="Calibri"/>
                <w:b/>
                <w:bCs/>
                <w:sz w:val="20"/>
                <w:lang w:val="fr-CH"/>
              </w:rPr>
              <w:t>Description</w:t>
            </w:r>
          </w:p>
        </w:tc>
      </w:tr>
      <w:tr w:rsidR="003E45C2" w:rsidRPr="00486F56" w14:paraId="79902E4B" w14:textId="77777777" w:rsidTr="004422C4">
        <w:trPr>
          <w:trHeight w:val="567"/>
        </w:trPr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381BA44" w14:textId="4CB28D4B" w:rsidR="003E45C2" w:rsidRPr="00CE2A81" w:rsidRDefault="003E45C2" w:rsidP="007E5C50">
            <w:pPr>
              <w:numPr>
                <w:ilvl w:val="0"/>
                <w:numId w:val="1"/>
              </w:numPr>
              <w:spacing w:before="100" w:beforeAutospacing="1" w:after="100" w:afterAutospacing="1"/>
              <w:ind w:left="701" w:hanging="425"/>
              <w:rPr>
                <w:rFonts w:ascii="Calibri" w:hAnsi="Calibri" w:cs="Calibri"/>
                <w:b/>
                <w:bCs/>
                <w:lang w:val="fr-CH"/>
              </w:rPr>
            </w:pPr>
            <w:r>
              <w:rPr>
                <w:rFonts w:ascii="Calibri" w:hAnsi="Calibri" w:cs="Calibri"/>
                <w:b/>
                <w:bCs/>
                <w:lang w:val="fr-CH"/>
              </w:rPr>
              <w:t>Introduction du cours</w:t>
            </w:r>
            <w:r w:rsidR="002309E8">
              <w:rPr>
                <w:rFonts w:ascii="Calibri" w:hAnsi="Calibri" w:cs="Calibri"/>
                <w:b/>
                <w:bCs/>
                <w:lang w:val="fr-CH"/>
              </w:rPr>
              <w:t xml:space="preserve"> / prise de contact</w:t>
            </w:r>
            <w:r w:rsidR="00E023C2">
              <w:rPr>
                <w:rFonts w:ascii="Calibri" w:hAnsi="Calibri" w:cs="Calibri"/>
                <w:b/>
                <w:bCs/>
                <w:lang w:val="fr-CH"/>
              </w:rPr>
              <w:t xml:space="preserve"> avec les élèves</w:t>
            </w:r>
          </w:p>
        </w:tc>
        <w:tc>
          <w:tcPr>
            <w:tcW w:w="1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FCC4" w14:textId="77777777" w:rsidR="003E45C2" w:rsidRDefault="003E45C2" w:rsidP="007A396E">
            <w:pPr>
              <w:tabs>
                <w:tab w:val="left" w:pos="5304"/>
              </w:tabs>
              <w:rPr>
                <w:rFonts w:ascii="Calibri" w:hAnsi="Calibri" w:cs="Calibri"/>
                <w:sz w:val="22"/>
              </w:rPr>
            </w:pPr>
          </w:p>
          <w:p w14:paraId="775DC453" w14:textId="77777777" w:rsidR="00E023C2" w:rsidRDefault="00E023C2" w:rsidP="007A396E">
            <w:pPr>
              <w:tabs>
                <w:tab w:val="left" w:pos="5304"/>
              </w:tabs>
              <w:rPr>
                <w:rFonts w:ascii="Calibri" w:hAnsi="Calibri" w:cs="Calibri"/>
                <w:sz w:val="22"/>
              </w:rPr>
            </w:pPr>
          </w:p>
          <w:p w14:paraId="6E549EFD" w14:textId="77777777" w:rsidR="00E023C2" w:rsidRDefault="00E023C2" w:rsidP="007A396E">
            <w:pPr>
              <w:tabs>
                <w:tab w:val="left" w:pos="5304"/>
              </w:tabs>
              <w:rPr>
                <w:rFonts w:ascii="Calibri" w:hAnsi="Calibri" w:cs="Calibri"/>
                <w:sz w:val="22"/>
              </w:rPr>
            </w:pPr>
          </w:p>
          <w:p w14:paraId="055CA5FB" w14:textId="77777777" w:rsidR="00E023C2" w:rsidRDefault="00E023C2" w:rsidP="007A396E">
            <w:pPr>
              <w:tabs>
                <w:tab w:val="left" w:pos="5304"/>
              </w:tabs>
              <w:rPr>
                <w:rFonts w:ascii="Calibri" w:hAnsi="Calibri" w:cs="Calibri"/>
                <w:sz w:val="22"/>
              </w:rPr>
            </w:pPr>
          </w:p>
          <w:p w14:paraId="297FF1B7" w14:textId="77777777" w:rsidR="00E023C2" w:rsidRDefault="00E023C2" w:rsidP="007A396E">
            <w:pPr>
              <w:tabs>
                <w:tab w:val="left" w:pos="5304"/>
              </w:tabs>
              <w:rPr>
                <w:rFonts w:ascii="Calibri" w:hAnsi="Calibri" w:cs="Calibri"/>
                <w:sz w:val="22"/>
              </w:rPr>
            </w:pPr>
          </w:p>
          <w:p w14:paraId="4C6BA35E" w14:textId="77777777" w:rsidR="00E023C2" w:rsidRDefault="00E023C2" w:rsidP="007A396E">
            <w:pPr>
              <w:tabs>
                <w:tab w:val="left" w:pos="5304"/>
              </w:tabs>
              <w:rPr>
                <w:rFonts w:ascii="Calibri" w:hAnsi="Calibri" w:cs="Calibri"/>
                <w:sz w:val="22"/>
              </w:rPr>
            </w:pPr>
          </w:p>
          <w:p w14:paraId="22D365D9" w14:textId="43150023" w:rsidR="00E023C2" w:rsidRPr="007A396E" w:rsidRDefault="00E023C2" w:rsidP="007A396E">
            <w:pPr>
              <w:tabs>
                <w:tab w:val="left" w:pos="5304"/>
              </w:tabs>
              <w:rPr>
                <w:rFonts w:ascii="Calibri" w:hAnsi="Calibri" w:cs="Calibri"/>
                <w:sz w:val="22"/>
              </w:rPr>
            </w:pPr>
          </w:p>
        </w:tc>
      </w:tr>
      <w:tr w:rsidR="003E45C2" w:rsidRPr="00F21347" w14:paraId="708286ED" w14:textId="77777777" w:rsidTr="004422C4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BE4D5"/>
          </w:tcPr>
          <w:p w14:paraId="2B4CE5F7" w14:textId="1EF2EA66" w:rsidR="003E45C2" w:rsidRPr="00CE2A81" w:rsidRDefault="002309E8" w:rsidP="007E5C50">
            <w:pPr>
              <w:numPr>
                <w:ilvl w:val="0"/>
                <w:numId w:val="1"/>
              </w:numPr>
              <w:spacing w:before="100" w:beforeAutospacing="1" w:after="100" w:afterAutospacing="1"/>
              <w:ind w:left="701" w:hanging="425"/>
              <w:rPr>
                <w:rFonts w:ascii="Calibri" w:hAnsi="Calibri" w:cs="Calibri"/>
                <w:b/>
                <w:color w:val="000000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Cs w:val="18"/>
              </w:rPr>
              <w:t>Contact avec les élèves</w:t>
            </w:r>
            <w:r w:rsidR="00E023C2">
              <w:rPr>
                <w:rFonts w:ascii="Calibri" w:hAnsi="Calibri" w:cs="Calibri"/>
                <w:b/>
                <w:color w:val="000000"/>
                <w:szCs w:val="18"/>
              </w:rPr>
              <w:t xml:space="preserve"> / interactivité</w:t>
            </w:r>
          </w:p>
        </w:tc>
        <w:tc>
          <w:tcPr>
            <w:tcW w:w="1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CBC" w14:textId="77777777" w:rsidR="00E023C2" w:rsidRDefault="00E023C2" w:rsidP="008673A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70801C15" w14:textId="77777777" w:rsidR="00E023C2" w:rsidRDefault="00E023C2" w:rsidP="008673A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2040875B" w14:textId="77777777" w:rsidR="00E023C2" w:rsidRDefault="00E023C2" w:rsidP="008673A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0E60B8B3" w14:textId="77777777" w:rsidR="00E023C2" w:rsidRDefault="00E023C2" w:rsidP="008673A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51C639E9" w14:textId="77777777" w:rsidR="00E023C2" w:rsidRDefault="00E023C2" w:rsidP="008673A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2945F952" w14:textId="77777777" w:rsidR="00E023C2" w:rsidRDefault="00E023C2" w:rsidP="008673A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3A2F3672" w14:textId="7BEA3C85" w:rsidR="00E023C2" w:rsidRPr="00967DD2" w:rsidRDefault="00E023C2" w:rsidP="008673A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fr-CH" w:eastAsia="en-US"/>
              </w:rPr>
            </w:pPr>
          </w:p>
        </w:tc>
      </w:tr>
      <w:tr w:rsidR="003E45C2" w:rsidRPr="00486F56" w14:paraId="5D1E0A18" w14:textId="77777777" w:rsidTr="004422C4">
        <w:trPr>
          <w:trHeight w:val="1100"/>
        </w:trPr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BE4D5"/>
          </w:tcPr>
          <w:p w14:paraId="5B46B67A" w14:textId="2A0793AA" w:rsidR="003E45C2" w:rsidRPr="00486F56" w:rsidRDefault="004422C4" w:rsidP="007E5C50">
            <w:pPr>
              <w:numPr>
                <w:ilvl w:val="0"/>
                <w:numId w:val="1"/>
              </w:numPr>
              <w:spacing w:before="100" w:beforeAutospacing="1" w:after="100" w:afterAutospacing="1"/>
              <w:ind w:left="701" w:hanging="425"/>
              <w:rPr>
                <w:rFonts w:ascii="Calibri" w:hAnsi="Calibri" w:cs="Calibri"/>
                <w:b/>
                <w:color w:val="000000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Cs w:val="18"/>
              </w:rPr>
              <w:t>Didactique / méthodes utilisées pour transmettre la matière</w:t>
            </w:r>
          </w:p>
        </w:tc>
        <w:tc>
          <w:tcPr>
            <w:tcW w:w="1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3ABD" w14:textId="77777777" w:rsidR="003E45C2" w:rsidRDefault="003E45C2" w:rsidP="003B53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</w:rPr>
            </w:pPr>
          </w:p>
          <w:p w14:paraId="10CC8F7D" w14:textId="77777777" w:rsidR="00E023C2" w:rsidRDefault="00E023C2" w:rsidP="003B53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</w:rPr>
            </w:pPr>
          </w:p>
          <w:p w14:paraId="05BA003F" w14:textId="77777777" w:rsidR="00E023C2" w:rsidRDefault="00E023C2" w:rsidP="003B53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</w:rPr>
            </w:pPr>
          </w:p>
          <w:p w14:paraId="0A9F2B72" w14:textId="77777777" w:rsidR="00E023C2" w:rsidRDefault="00E023C2" w:rsidP="003B53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</w:rPr>
            </w:pPr>
          </w:p>
          <w:p w14:paraId="50D856F2" w14:textId="77777777" w:rsidR="00E023C2" w:rsidRDefault="00E023C2" w:rsidP="003B53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</w:rPr>
            </w:pPr>
          </w:p>
          <w:p w14:paraId="23077D02" w14:textId="77777777" w:rsidR="00E023C2" w:rsidRDefault="00E023C2" w:rsidP="003B53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</w:rPr>
            </w:pPr>
          </w:p>
          <w:p w14:paraId="42D3482D" w14:textId="40113954" w:rsidR="00E023C2" w:rsidRPr="001438E3" w:rsidRDefault="00E023C2" w:rsidP="003B53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</w:rPr>
            </w:pPr>
          </w:p>
        </w:tc>
      </w:tr>
      <w:tr w:rsidR="003E45C2" w:rsidRPr="00486F56" w14:paraId="02D84F8B" w14:textId="77777777" w:rsidTr="004422C4">
        <w:trPr>
          <w:trHeight w:val="1100"/>
        </w:trPr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BE4D5"/>
          </w:tcPr>
          <w:p w14:paraId="156C3908" w14:textId="6993D40F" w:rsidR="003E45C2" w:rsidRPr="00DB013D" w:rsidRDefault="00E023C2" w:rsidP="007E5C50">
            <w:pPr>
              <w:pStyle w:val="Paragraphedeliste"/>
              <w:numPr>
                <w:ilvl w:val="0"/>
                <w:numId w:val="1"/>
              </w:numPr>
              <w:ind w:left="702" w:hanging="425"/>
              <w:rPr>
                <w:rFonts w:ascii="Calibri" w:hAnsi="Calibri" w:cs="Calibri"/>
                <w:b/>
                <w:color w:val="000000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Cs w:val="18"/>
              </w:rPr>
              <w:t>Gestion du temps</w:t>
            </w:r>
            <w:r w:rsidR="00BA51AB">
              <w:rPr>
                <w:rFonts w:ascii="Calibri" w:hAnsi="Calibri" w:cs="Calibri"/>
                <w:b/>
                <w:color w:val="000000"/>
                <w:szCs w:val="18"/>
              </w:rPr>
              <w:t xml:space="preserve"> et fin du cours</w:t>
            </w:r>
          </w:p>
        </w:tc>
        <w:tc>
          <w:tcPr>
            <w:tcW w:w="1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9946" w14:textId="77777777" w:rsidR="003E45C2" w:rsidRDefault="003E45C2" w:rsidP="00A2738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</w:rPr>
            </w:pPr>
          </w:p>
          <w:p w14:paraId="24B577FE" w14:textId="77777777" w:rsidR="00E023C2" w:rsidRDefault="00E023C2" w:rsidP="00A2738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</w:rPr>
            </w:pPr>
          </w:p>
          <w:p w14:paraId="1E99271B" w14:textId="77777777" w:rsidR="00E023C2" w:rsidRDefault="00E023C2" w:rsidP="00A2738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</w:rPr>
            </w:pPr>
          </w:p>
          <w:p w14:paraId="4D24B183" w14:textId="509BBEAF" w:rsidR="0029677A" w:rsidRDefault="00960ED6" w:rsidP="00A2738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</w:t>
            </w:r>
          </w:p>
          <w:p w14:paraId="2293CA84" w14:textId="77777777" w:rsidR="00E023C2" w:rsidRDefault="00E023C2" w:rsidP="00A2738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</w:rPr>
            </w:pPr>
          </w:p>
          <w:p w14:paraId="40CA9176" w14:textId="77777777" w:rsidR="00E023C2" w:rsidRDefault="00E023C2" w:rsidP="00A2738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</w:rPr>
            </w:pPr>
          </w:p>
          <w:p w14:paraId="73D49DA1" w14:textId="4639BC9A" w:rsidR="00E023C2" w:rsidRPr="00DB013D" w:rsidRDefault="00E023C2" w:rsidP="00A2738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</w:rPr>
            </w:pPr>
          </w:p>
        </w:tc>
      </w:tr>
    </w:tbl>
    <w:p w14:paraId="573FC67E" w14:textId="11DA1532" w:rsidR="004422C4" w:rsidRPr="00486F56" w:rsidRDefault="004422C4" w:rsidP="004422C4">
      <w:pPr>
        <w:jc w:val="right"/>
        <w:rPr>
          <w:rFonts w:ascii="Calibri" w:hAnsi="Calibri" w:cs="Calibri"/>
          <w:sz w:val="20"/>
          <w:lang w:val="fr-CH"/>
        </w:rPr>
      </w:pPr>
      <w:r>
        <w:rPr>
          <w:rFonts w:ascii="Calibri" w:hAnsi="Calibri" w:cs="Calibri"/>
          <w:sz w:val="20"/>
          <w:lang w:val="fr-CH"/>
        </w:rPr>
        <w:t>Grille d’observation</w:t>
      </w:r>
      <w:r w:rsidR="002F4A02">
        <w:rPr>
          <w:rFonts w:ascii="Calibri" w:hAnsi="Calibri" w:cs="Calibri"/>
          <w:sz w:val="20"/>
          <w:lang w:val="fr-CH"/>
        </w:rPr>
        <w:t>, Nathanaël Mornod</w:t>
      </w:r>
      <w:r w:rsidR="00003D8C">
        <w:rPr>
          <w:rFonts w:ascii="Calibri" w:hAnsi="Calibri" w:cs="Calibri"/>
          <w:sz w:val="20"/>
          <w:lang w:val="fr-CH"/>
        </w:rPr>
        <w:t>, DEEM 26/27</w:t>
      </w:r>
    </w:p>
    <w:sectPr w:rsidR="004422C4" w:rsidRPr="00486F56" w:rsidSect="006B0C6D">
      <w:headerReference w:type="default" r:id="rId7"/>
      <w:footerReference w:type="default" r:id="rId8"/>
      <w:footerReference w:type="first" r:id="rId9"/>
      <w:pgSz w:w="16840" w:h="11907" w:orient="landscape"/>
      <w:pgMar w:top="851" w:right="567" w:bottom="851" w:left="851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95AC8" w14:textId="77777777" w:rsidR="008C08C6" w:rsidRDefault="008C08C6">
      <w:r>
        <w:separator/>
      </w:r>
    </w:p>
  </w:endnote>
  <w:endnote w:type="continuationSeparator" w:id="0">
    <w:p w14:paraId="596EFC6C" w14:textId="77777777" w:rsidR="008C08C6" w:rsidRDefault="008C0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9B91" w14:textId="77777777" w:rsidR="00822D91" w:rsidRDefault="00822D91" w:rsidP="00822D91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622271">
      <w:rPr>
        <w:rStyle w:val="Numrodepage"/>
        <w:noProof/>
      </w:rPr>
      <w:t>5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622271">
      <w:rPr>
        <w:rStyle w:val="Numrodepage"/>
        <w:noProof/>
      </w:rPr>
      <w:t>5</w:t>
    </w:r>
    <w:r>
      <w:rPr>
        <w:rStyle w:val="Numrodepag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885B4" w14:textId="77777777" w:rsidR="00E70524" w:rsidRPr="00BC269B" w:rsidRDefault="00822D91" w:rsidP="00822D91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622271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622271">
      <w:rPr>
        <w:rStyle w:val="Numrodepage"/>
        <w:noProof/>
      </w:rPr>
      <w:t>5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F4B8E" w14:textId="77777777" w:rsidR="008C08C6" w:rsidRDefault="008C08C6">
      <w:r>
        <w:separator/>
      </w:r>
    </w:p>
  </w:footnote>
  <w:footnote w:type="continuationSeparator" w:id="0">
    <w:p w14:paraId="7392771E" w14:textId="77777777" w:rsidR="008C08C6" w:rsidRDefault="008C0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B1F6" w14:textId="77777777" w:rsidR="00E70524" w:rsidRDefault="00E70524">
    <w:pPr>
      <w:pStyle w:val="En-tte"/>
      <w:tabs>
        <w:tab w:val="clear" w:pos="4819"/>
        <w:tab w:val="clear" w:pos="9071"/>
        <w:tab w:val="right" w:pos="10773"/>
      </w:tabs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529"/>
    <w:multiLevelType w:val="multilevel"/>
    <w:tmpl w:val="D2B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F1B4A"/>
    <w:multiLevelType w:val="multilevel"/>
    <w:tmpl w:val="36B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A7E0F"/>
    <w:multiLevelType w:val="multilevel"/>
    <w:tmpl w:val="D246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E00FC"/>
    <w:multiLevelType w:val="hybridMultilevel"/>
    <w:tmpl w:val="1776529C"/>
    <w:lvl w:ilvl="0" w:tplc="A446B098">
      <w:start w:val="1"/>
      <w:numFmt w:val="decimal"/>
      <w:lvlText w:val="%1."/>
      <w:lvlJc w:val="left"/>
      <w:pPr>
        <w:ind w:left="1080" w:hanging="360"/>
      </w:pPr>
      <w:rPr>
        <w:color w:val="000000" w:themeColor="text1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30719B"/>
    <w:multiLevelType w:val="multilevel"/>
    <w:tmpl w:val="25E40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8710AA"/>
    <w:multiLevelType w:val="multilevel"/>
    <w:tmpl w:val="F776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B4101D"/>
    <w:multiLevelType w:val="hybridMultilevel"/>
    <w:tmpl w:val="927C1DF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4544D"/>
    <w:multiLevelType w:val="multilevel"/>
    <w:tmpl w:val="C258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805FA4"/>
    <w:multiLevelType w:val="multilevel"/>
    <w:tmpl w:val="B8368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786029">
    <w:abstractNumId w:val="3"/>
  </w:num>
  <w:num w:numId="2" w16cid:durableId="1040397073">
    <w:abstractNumId w:val="6"/>
  </w:num>
  <w:num w:numId="3" w16cid:durableId="1896694936">
    <w:abstractNumId w:val="1"/>
  </w:num>
  <w:num w:numId="4" w16cid:durableId="1190683019">
    <w:abstractNumId w:val="4"/>
  </w:num>
  <w:num w:numId="5" w16cid:durableId="477235470">
    <w:abstractNumId w:val="8"/>
  </w:num>
  <w:num w:numId="6" w16cid:durableId="518352190">
    <w:abstractNumId w:val="2"/>
  </w:num>
  <w:num w:numId="7" w16cid:durableId="1877502515">
    <w:abstractNumId w:val="5"/>
  </w:num>
  <w:num w:numId="8" w16cid:durableId="380440011">
    <w:abstractNumId w:val="0"/>
  </w:num>
  <w:num w:numId="9" w16cid:durableId="897323143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intFractionalCharacterWidth/>
  <w:hideGrammaticalErrors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en-GB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r-FR" w:vendorID="9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7B"/>
    <w:rsid w:val="0000084F"/>
    <w:rsid w:val="0000184E"/>
    <w:rsid w:val="0000368B"/>
    <w:rsid w:val="00003D8C"/>
    <w:rsid w:val="00010228"/>
    <w:rsid w:val="00010FDB"/>
    <w:rsid w:val="00013191"/>
    <w:rsid w:val="00015E73"/>
    <w:rsid w:val="00021253"/>
    <w:rsid w:val="000212F6"/>
    <w:rsid w:val="00023A55"/>
    <w:rsid w:val="00024BB2"/>
    <w:rsid w:val="00025C86"/>
    <w:rsid w:val="00026A06"/>
    <w:rsid w:val="0002797F"/>
    <w:rsid w:val="000303AA"/>
    <w:rsid w:val="000358C5"/>
    <w:rsid w:val="000366D7"/>
    <w:rsid w:val="000367B0"/>
    <w:rsid w:val="000406AC"/>
    <w:rsid w:val="00040741"/>
    <w:rsid w:val="000413AB"/>
    <w:rsid w:val="000457D1"/>
    <w:rsid w:val="000474DA"/>
    <w:rsid w:val="00047AC9"/>
    <w:rsid w:val="0005006E"/>
    <w:rsid w:val="00051AF6"/>
    <w:rsid w:val="00054696"/>
    <w:rsid w:val="00055603"/>
    <w:rsid w:val="00055C9C"/>
    <w:rsid w:val="00062062"/>
    <w:rsid w:val="00063B20"/>
    <w:rsid w:val="00063DEC"/>
    <w:rsid w:val="0007069A"/>
    <w:rsid w:val="00071D22"/>
    <w:rsid w:val="00073F99"/>
    <w:rsid w:val="0007557B"/>
    <w:rsid w:val="00076543"/>
    <w:rsid w:val="00077208"/>
    <w:rsid w:val="00085714"/>
    <w:rsid w:val="00090EF0"/>
    <w:rsid w:val="000913DF"/>
    <w:rsid w:val="00092214"/>
    <w:rsid w:val="00093F53"/>
    <w:rsid w:val="0009723C"/>
    <w:rsid w:val="000A0B9C"/>
    <w:rsid w:val="000A0E27"/>
    <w:rsid w:val="000A105A"/>
    <w:rsid w:val="000A2B62"/>
    <w:rsid w:val="000A3977"/>
    <w:rsid w:val="000A3ACC"/>
    <w:rsid w:val="000B19D9"/>
    <w:rsid w:val="000B4327"/>
    <w:rsid w:val="000B5253"/>
    <w:rsid w:val="000C05BA"/>
    <w:rsid w:val="000C1AD5"/>
    <w:rsid w:val="000C24A5"/>
    <w:rsid w:val="000C2EF1"/>
    <w:rsid w:val="000C4F1A"/>
    <w:rsid w:val="000C69E3"/>
    <w:rsid w:val="000C7F00"/>
    <w:rsid w:val="000D3C7F"/>
    <w:rsid w:val="000D50AA"/>
    <w:rsid w:val="000D703C"/>
    <w:rsid w:val="000D713D"/>
    <w:rsid w:val="000D76E3"/>
    <w:rsid w:val="000E0D47"/>
    <w:rsid w:val="000E10F8"/>
    <w:rsid w:val="000E2DA1"/>
    <w:rsid w:val="000E336E"/>
    <w:rsid w:val="000E3EE1"/>
    <w:rsid w:val="000E68CE"/>
    <w:rsid w:val="000F08F6"/>
    <w:rsid w:val="000F0FBF"/>
    <w:rsid w:val="000F2CC7"/>
    <w:rsid w:val="000F3400"/>
    <w:rsid w:val="000F47CF"/>
    <w:rsid w:val="000F6099"/>
    <w:rsid w:val="001003D0"/>
    <w:rsid w:val="00101BE2"/>
    <w:rsid w:val="00101F90"/>
    <w:rsid w:val="0010731F"/>
    <w:rsid w:val="0011153D"/>
    <w:rsid w:val="0011296B"/>
    <w:rsid w:val="00113A5E"/>
    <w:rsid w:val="00115CDE"/>
    <w:rsid w:val="00116184"/>
    <w:rsid w:val="00122117"/>
    <w:rsid w:val="00122274"/>
    <w:rsid w:val="001243A6"/>
    <w:rsid w:val="00125760"/>
    <w:rsid w:val="00126654"/>
    <w:rsid w:val="001273BA"/>
    <w:rsid w:val="00127B22"/>
    <w:rsid w:val="00130C94"/>
    <w:rsid w:val="00132AC3"/>
    <w:rsid w:val="0013485F"/>
    <w:rsid w:val="00140846"/>
    <w:rsid w:val="001438E3"/>
    <w:rsid w:val="001452A6"/>
    <w:rsid w:val="001472D4"/>
    <w:rsid w:val="00147684"/>
    <w:rsid w:val="00153C57"/>
    <w:rsid w:val="00154A96"/>
    <w:rsid w:val="00156867"/>
    <w:rsid w:val="00161343"/>
    <w:rsid w:val="001629D7"/>
    <w:rsid w:val="001632C4"/>
    <w:rsid w:val="00165ECD"/>
    <w:rsid w:val="0017167A"/>
    <w:rsid w:val="00172A17"/>
    <w:rsid w:val="001750B9"/>
    <w:rsid w:val="001803C2"/>
    <w:rsid w:val="0018652E"/>
    <w:rsid w:val="001867AE"/>
    <w:rsid w:val="00190A77"/>
    <w:rsid w:val="00190E63"/>
    <w:rsid w:val="001921EC"/>
    <w:rsid w:val="001924CF"/>
    <w:rsid w:val="00192693"/>
    <w:rsid w:val="00193029"/>
    <w:rsid w:val="001934D2"/>
    <w:rsid w:val="001A0D81"/>
    <w:rsid w:val="001A14BD"/>
    <w:rsid w:val="001A1655"/>
    <w:rsid w:val="001A30E9"/>
    <w:rsid w:val="001A3452"/>
    <w:rsid w:val="001A3ACD"/>
    <w:rsid w:val="001B05D5"/>
    <w:rsid w:val="001B1C55"/>
    <w:rsid w:val="001B48F2"/>
    <w:rsid w:val="001B4A5D"/>
    <w:rsid w:val="001B6925"/>
    <w:rsid w:val="001C3B56"/>
    <w:rsid w:val="001C5803"/>
    <w:rsid w:val="001C65B1"/>
    <w:rsid w:val="001D1241"/>
    <w:rsid w:val="001D3091"/>
    <w:rsid w:val="001D671E"/>
    <w:rsid w:val="001D70FD"/>
    <w:rsid w:val="001D7A91"/>
    <w:rsid w:val="001D7DAC"/>
    <w:rsid w:val="001E0C83"/>
    <w:rsid w:val="001E1DC7"/>
    <w:rsid w:val="001E284B"/>
    <w:rsid w:val="001E34C7"/>
    <w:rsid w:val="001F1ECD"/>
    <w:rsid w:val="001F2E73"/>
    <w:rsid w:val="001F75B7"/>
    <w:rsid w:val="0020190D"/>
    <w:rsid w:val="0020384B"/>
    <w:rsid w:val="002052A3"/>
    <w:rsid w:val="0020622A"/>
    <w:rsid w:val="002068D9"/>
    <w:rsid w:val="00206E9D"/>
    <w:rsid w:val="00210074"/>
    <w:rsid w:val="00210FBC"/>
    <w:rsid w:val="00212C8D"/>
    <w:rsid w:val="00214BFE"/>
    <w:rsid w:val="00214D80"/>
    <w:rsid w:val="00220779"/>
    <w:rsid w:val="0022137B"/>
    <w:rsid w:val="00221C83"/>
    <w:rsid w:val="00226420"/>
    <w:rsid w:val="00226531"/>
    <w:rsid w:val="002305A4"/>
    <w:rsid w:val="002305BC"/>
    <w:rsid w:val="002309E8"/>
    <w:rsid w:val="00231966"/>
    <w:rsid w:val="00234A86"/>
    <w:rsid w:val="00234EF9"/>
    <w:rsid w:val="00235033"/>
    <w:rsid w:val="00237B94"/>
    <w:rsid w:val="00237F75"/>
    <w:rsid w:val="00241AC1"/>
    <w:rsid w:val="00243460"/>
    <w:rsid w:val="002475A6"/>
    <w:rsid w:val="002476E9"/>
    <w:rsid w:val="00247ED0"/>
    <w:rsid w:val="00252320"/>
    <w:rsid w:val="00253F01"/>
    <w:rsid w:val="00254811"/>
    <w:rsid w:val="00255752"/>
    <w:rsid w:val="00257462"/>
    <w:rsid w:val="00263585"/>
    <w:rsid w:val="00264E2A"/>
    <w:rsid w:val="00265D80"/>
    <w:rsid w:val="00270CAD"/>
    <w:rsid w:val="002714FF"/>
    <w:rsid w:val="0027162F"/>
    <w:rsid w:val="00277E63"/>
    <w:rsid w:val="002804C1"/>
    <w:rsid w:val="002809BC"/>
    <w:rsid w:val="00280C46"/>
    <w:rsid w:val="0028132A"/>
    <w:rsid w:val="00281556"/>
    <w:rsid w:val="002841A0"/>
    <w:rsid w:val="00286940"/>
    <w:rsid w:val="002879BF"/>
    <w:rsid w:val="00290616"/>
    <w:rsid w:val="0029432B"/>
    <w:rsid w:val="00296554"/>
    <w:rsid w:val="0029677A"/>
    <w:rsid w:val="00296E19"/>
    <w:rsid w:val="00296FC9"/>
    <w:rsid w:val="00297766"/>
    <w:rsid w:val="002A1310"/>
    <w:rsid w:val="002A17D5"/>
    <w:rsid w:val="002A44EC"/>
    <w:rsid w:val="002A584A"/>
    <w:rsid w:val="002A6364"/>
    <w:rsid w:val="002B1924"/>
    <w:rsid w:val="002B2417"/>
    <w:rsid w:val="002B6A5F"/>
    <w:rsid w:val="002B76C0"/>
    <w:rsid w:val="002C0200"/>
    <w:rsid w:val="002C02F1"/>
    <w:rsid w:val="002C735B"/>
    <w:rsid w:val="002D22B9"/>
    <w:rsid w:val="002D59C7"/>
    <w:rsid w:val="002D5E82"/>
    <w:rsid w:val="002E02A0"/>
    <w:rsid w:val="002E0E3B"/>
    <w:rsid w:val="002E14F0"/>
    <w:rsid w:val="002E386C"/>
    <w:rsid w:val="002E3B7F"/>
    <w:rsid w:val="002E50F6"/>
    <w:rsid w:val="002E6D3D"/>
    <w:rsid w:val="002F0917"/>
    <w:rsid w:val="002F09DA"/>
    <w:rsid w:val="002F1E6B"/>
    <w:rsid w:val="002F2424"/>
    <w:rsid w:val="002F4A02"/>
    <w:rsid w:val="002F52EE"/>
    <w:rsid w:val="002F6049"/>
    <w:rsid w:val="002F6482"/>
    <w:rsid w:val="002F6A75"/>
    <w:rsid w:val="00302666"/>
    <w:rsid w:val="00303D2C"/>
    <w:rsid w:val="00304202"/>
    <w:rsid w:val="003045F7"/>
    <w:rsid w:val="00311845"/>
    <w:rsid w:val="00312A62"/>
    <w:rsid w:val="00313139"/>
    <w:rsid w:val="00315A08"/>
    <w:rsid w:val="00317CFE"/>
    <w:rsid w:val="00320C86"/>
    <w:rsid w:val="00322299"/>
    <w:rsid w:val="003237CD"/>
    <w:rsid w:val="00325202"/>
    <w:rsid w:val="0033036C"/>
    <w:rsid w:val="0033186D"/>
    <w:rsid w:val="00332CEE"/>
    <w:rsid w:val="0033338A"/>
    <w:rsid w:val="00333DCC"/>
    <w:rsid w:val="00334592"/>
    <w:rsid w:val="003345CC"/>
    <w:rsid w:val="003348A5"/>
    <w:rsid w:val="00336C9D"/>
    <w:rsid w:val="003374A3"/>
    <w:rsid w:val="00337F1B"/>
    <w:rsid w:val="00341F06"/>
    <w:rsid w:val="00343232"/>
    <w:rsid w:val="003446BC"/>
    <w:rsid w:val="00344C2E"/>
    <w:rsid w:val="00345FFF"/>
    <w:rsid w:val="00346416"/>
    <w:rsid w:val="00350964"/>
    <w:rsid w:val="00351B52"/>
    <w:rsid w:val="00353C8F"/>
    <w:rsid w:val="00356AE2"/>
    <w:rsid w:val="003706EE"/>
    <w:rsid w:val="00373A4F"/>
    <w:rsid w:val="0037738C"/>
    <w:rsid w:val="00377825"/>
    <w:rsid w:val="00380236"/>
    <w:rsid w:val="0038377D"/>
    <w:rsid w:val="003873D7"/>
    <w:rsid w:val="00392E63"/>
    <w:rsid w:val="00392F12"/>
    <w:rsid w:val="0039336E"/>
    <w:rsid w:val="00395E38"/>
    <w:rsid w:val="003A2A76"/>
    <w:rsid w:val="003A39D7"/>
    <w:rsid w:val="003A48B2"/>
    <w:rsid w:val="003A7908"/>
    <w:rsid w:val="003A7C75"/>
    <w:rsid w:val="003B1FBC"/>
    <w:rsid w:val="003B53A5"/>
    <w:rsid w:val="003B5E4D"/>
    <w:rsid w:val="003B5EF0"/>
    <w:rsid w:val="003B60B3"/>
    <w:rsid w:val="003B7048"/>
    <w:rsid w:val="003B7746"/>
    <w:rsid w:val="003B7DF2"/>
    <w:rsid w:val="003B7E15"/>
    <w:rsid w:val="003C0EA7"/>
    <w:rsid w:val="003C0F61"/>
    <w:rsid w:val="003C53B8"/>
    <w:rsid w:val="003D23E4"/>
    <w:rsid w:val="003D240E"/>
    <w:rsid w:val="003D59E7"/>
    <w:rsid w:val="003D7C6F"/>
    <w:rsid w:val="003E0644"/>
    <w:rsid w:val="003E45C2"/>
    <w:rsid w:val="003E6F9E"/>
    <w:rsid w:val="003E74E7"/>
    <w:rsid w:val="003F03B9"/>
    <w:rsid w:val="003F0979"/>
    <w:rsid w:val="003F2735"/>
    <w:rsid w:val="003F2D4E"/>
    <w:rsid w:val="003F31B6"/>
    <w:rsid w:val="003F611B"/>
    <w:rsid w:val="0040068E"/>
    <w:rsid w:val="00402AF5"/>
    <w:rsid w:val="0040411C"/>
    <w:rsid w:val="004046F6"/>
    <w:rsid w:val="004047EA"/>
    <w:rsid w:val="0040663B"/>
    <w:rsid w:val="00407C4B"/>
    <w:rsid w:val="00410EE2"/>
    <w:rsid w:val="0041120F"/>
    <w:rsid w:val="004128CA"/>
    <w:rsid w:val="004135AB"/>
    <w:rsid w:val="00414960"/>
    <w:rsid w:val="004204F5"/>
    <w:rsid w:val="00425BA1"/>
    <w:rsid w:val="00426CC3"/>
    <w:rsid w:val="00427133"/>
    <w:rsid w:val="00430027"/>
    <w:rsid w:val="00431F80"/>
    <w:rsid w:val="0043211E"/>
    <w:rsid w:val="004327B1"/>
    <w:rsid w:val="0043479D"/>
    <w:rsid w:val="0043562E"/>
    <w:rsid w:val="00436DDD"/>
    <w:rsid w:val="00437629"/>
    <w:rsid w:val="004404F7"/>
    <w:rsid w:val="004422C4"/>
    <w:rsid w:val="004432F6"/>
    <w:rsid w:val="004456A3"/>
    <w:rsid w:val="00445F5A"/>
    <w:rsid w:val="004479CB"/>
    <w:rsid w:val="00447A9E"/>
    <w:rsid w:val="00447CB8"/>
    <w:rsid w:val="0045193B"/>
    <w:rsid w:val="00453950"/>
    <w:rsid w:val="00453FB2"/>
    <w:rsid w:val="00454B65"/>
    <w:rsid w:val="00454FFF"/>
    <w:rsid w:val="00455883"/>
    <w:rsid w:val="00457727"/>
    <w:rsid w:val="00462520"/>
    <w:rsid w:val="00464A94"/>
    <w:rsid w:val="00464F54"/>
    <w:rsid w:val="00464F86"/>
    <w:rsid w:val="00473FDA"/>
    <w:rsid w:val="0047418A"/>
    <w:rsid w:val="004751DA"/>
    <w:rsid w:val="00476614"/>
    <w:rsid w:val="00481155"/>
    <w:rsid w:val="00485037"/>
    <w:rsid w:val="00486F56"/>
    <w:rsid w:val="00487534"/>
    <w:rsid w:val="00490407"/>
    <w:rsid w:val="00490F65"/>
    <w:rsid w:val="004925FE"/>
    <w:rsid w:val="00492FC6"/>
    <w:rsid w:val="00495700"/>
    <w:rsid w:val="00495CDF"/>
    <w:rsid w:val="004960DA"/>
    <w:rsid w:val="00497040"/>
    <w:rsid w:val="004A08F3"/>
    <w:rsid w:val="004A32FB"/>
    <w:rsid w:val="004A5778"/>
    <w:rsid w:val="004A7B55"/>
    <w:rsid w:val="004B54B7"/>
    <w:rsid w:val="004B5C0E"/>
    <w:rsid w:val="004C221E"/>
    <w:rsid w:val="004C3750"/>
    <w:rsid w:val="004C3979"/>
    <w:rsid w:val="004C3BD4"/>
    <w:rsid w:val="004C401B"/>
    <w:rsid w:val="004D0BD1"/>
    <w:rsid w:val="004D2194"/>
    <w:rsid w:val="004D3380"/>
    <w:rsid w:val="004D4275"/>
    <w:rsid w:val="004D45B0"/>
    <w:rsid w:val="004D66E5"/>
    <w:rsid w:val="004D6C14"/>
    <w:rsid w:val="004E124E"/>
    <w:rsid w:val="004E2269"/>
    <w:rsid w:val="004E5CB7"/>
    <w:rsid w:val="004E6A20"/>
    <w:rsid w:val="004E7189"/>
    <w:rsid w:val="004F0B2A"/>
    <w:rsid w:val="004F2D73"/>
    <w:rsid w:val="004F5A75"/>
    <w:rsid w:val="004F7A48"/>
    <w:rsid w:val="005002D8"/>
    <w:rsid w:val="00500C5E"/>
    <w:rsid w:val="00501E31"/>
    <w:rsid w:val="00511E28"/>
    <w:rsid w:val="005137D5"/>
    <w:rsid w:val="0051781F"/>
    <w:rsid w:val="00517ABF"/>
    <w:rsid w:val="00523796"/>
    <w:rsid w:val="00523C39"/>
    <w:rsid w:val="0052502B"/>
    <w:rsid w:val="00531F3F"/>
    <w:rsid w:val="005326A6"/>
    <w:rsid w:val="005348A9"/>
    <w:rsid w:val="00534AE1"/>
    <w:rsid w:val="00537F8E"/>
    <w:rsid w:val="00540835"/>
    <w:rsid w:val="005409F7"/>
    <w:rsid w:val="005419C5"/>
    <w:rsid w:val="00541A98"/>
    <w:rsid w:val="0054215F"/>
    <w:rsid w:val="00542F0D"/>
    <w:rsid w:val="0054359B"/>
    <w:rsid w:val="00545176"/>
    <w:rsid w:val="00546633"/>
    <w:rsid w:val="00551791"/>
    <w:rsid w:val="00551A4F"/>
    <w:rsid w:val="0055241B"/>
    <w:rsid w:val="00552AB6"/>
    <w:rsid w:val="0055410F"/>
    <w:rsid w:val="00554178"/>
    <w:rsid w:val="005550B6"/>
    <w:rsid w:val="00557DD3"/>
    <w:rsid w:val="00561DA3"/>
    <w:rsid w:val="0056267E"/>
    <w:rsid w:val="00567782"/>
    <w:rsid w:val="00570208"/>
    <w:rsid w:val="0057020A"/>
    <w:rsid w:val="00571552"/>
    <w:rsid w:val="005715CD"/>
    <w:rsid w:val="00574F62"/>
    <w:rsid w:val="005804C3"/>
    <w:rsid w:val="005809D7"/>
    <w:rsid w:val="00582610"/>
    <w:rsid w:val="00582ED9"/>
    <w:rsid w:val="005858D3"/>
    <w:rsid w:val="005858FE"/>
    <w:rsid w:val="00587289"/>
    <w:rsid w:val="00593730"/>
    <w:rsid w:val="005971E1"/>
    <w:rsid w:val="005A07B9"/>
    <w:rsid w:val="005A0F1D"/>
    <w:rsid w:val="005A1C05"/>
    <w:rsid w:val="005A2AEB"/>
    <w:rsid w:val="005A5075"/>
    <w:rsid w:val="005A5CBD"/>
    <w:rsid w:val="005B0ACC"/>
    <w:rsid w:val="005B1132"/>
    <w:rsid w:val="005B211B"/>
    <w:rsid w:val="005B282A"/>
    <w:rsid w:val="005B3F6A"/>
    <w:rsid w:val="005B5F4D"/>
    <w:rsid w:val="005B6E1F"/>
    <w:rsid w:val="005C0B3A"/>
    <w:rsid w:val="005C1836"/>
    <w:rsid w:val="005C1A16"/>
    <w:rsid w:val="005C2078"/>
    <w:rsid w:val="005C2965"/>
    <w:rsid w:val="005C5605"/>
    <w:rsid w:val="005C57CA"/>
    <w:rsid w:val="005C60BB"/>
    <w:rsid w:val="005D0C46"/>
    <w:rsid w:val="005D2C59"/>
    <w:rsid w:val="005D3350"/>
    <w:rsid w:val="005D47D1"/>
    <w:rsid w:val="005D5AE9"/>
    <w:rsid w:val="005E76DB"/>
    <w:rsid w:val="005F0410"/>
    <w:rsid w:val="005F07A6"/>
    <w:rsid w:val="005F0F77"/>
    <w:rsid w:val="005F114F"/>
    <w:rsid w:val="005F209F"/>
    <w:rsid w:val="005F2E61"/>
    <w:rsid w:val="005F3B77"/>
    <w:rsid w:val="005F3C93"/>
    <w:rsid w:val="005F571E"/>
    <w:rsid w:val="005F757F"/>
    <w:rsid w:val="005F7C5F"/>
    <w:rsid w:val="006010C5"/>
    <w:rsid w:val="0060184C"/>
    <w:rsid w:val="00602553"/>
    <w:rsid w:val="0060332C"/>
    <w:rsid w:val="00603B91"/>
    <w:rsid w:val="0060461B"/>
    <w:rsid w:val="0060525E"/>
    <w:rsid w:val="00607B6C"/>
    <w:rsid w:val="00611586"/>
    <w:rsid w:val="006116E0"/>
    <w:rsid w:val="00613E77"/>
    <w:rsid w:val="006150C9"/>
    <w:rsid w:val="006167DD"/>
    <w:rsid w:val="00620503"/>
    <w:rsid w:val="00621FBB"/>
    <w:rsid w:val="00622271"/>
    <w:rsid w:val="00622870"/>
    <w:rsid w:val="00624320"/>
    <w:rsid w:val="00625242"/>
    <w:rsid w:val="006259A0"/>
    <w:rsid w:val="0062712A"/>
    <w:rsid w:val="00627CC9"/>
    <w:rsid w:val="00631826"/>
    <w:rsid w:val="00633A6C"/>
    <w:rsid w:val="00635230"/>
    <w:rsid w:val="00640BD3"/>
    <w:rsid w:val="0064467D"/>
    <w:rsid w:val="00644A17"/>
    <w:rsid w:val="00645DAA"/>
    <w:rsid w:val="00652D5D"/>
    <w:rsid w:val="006553D8"/>
    <w:rsid w:val="00655D02"/>
    <w:rsid w:val="00656C68"/>
    <w:rsid w:val="006601F4"/>
    <w:rsid w:val="00661FB0"/>
    <w:rsid w:val="00662F5A"/>
    <w:rsid w:val="00664EB6"/>
    <w:rsid w:val="00665A93"/>
    <w:rsid w:val="00667BD8"/>
    <w:rsid w:val="00670120"/>
    <w:rsid w:val="006724D7"/>
    <w:rsid w:val="006733F6"/>
    <w:rsid w:val="0067381E"/>
    <w:rsid w:val="0067570A"/>
    <w:rsid w:val="00676DC1"/>
    <w:rsid w:val="00680114"/>
    <w:rsid w:val="00680316"/>
    <w:rsid w:val="00680FB0"/>
    <w:rsid w:val="00683133"/>
    <w:rsid w:val="006858D3"/>
    <w:rsid w:val="006865D4"/>
    <w:rsid w:val="006877CC"/>
    <w:rsid w:val="00690382"/>
    <w:rsid w:val="00690CBC"/>
    <w:rsid w:val="00693547"/>
    <w:rsid w:val="00697E67"/>
    <w:rsid w:val="006A0FC3"/>
    <w:rsid w:val="006A3425"/>
    <w:rsid w:val="006B0756"/>
    <w:rsid w:val="006B0C6D"/>
    <w:rsid w:val="006B37A7"/>
    <w:rsid w:val="006B7AC6"/>
    <w:rsid w:val="006B7C6E"/>
    <w:rsid w:val="006C00C8"/>
    <w:rsid w:val="006C07DB"/>
    <w:rsid w:val="006C0BC8"/>
    <w:rsid w:val="006C1551"/>
    <w:rsid w:val="006C34FE"/>
    <w:rsid w:val="006D223D"/>
    <w:rsid w:val="006D3283"/>
    <w:rsid w:val="006D35EF"/>
    <w:rsid w:val="006D3AC9"/>
    <w:rsid w:val="006D4A03"/>
    <w:rsid w:val="006D6B45"/>
    <w:rsid w:val="006D7BE6"/>
    <w:rsid w:val="006E173F"/>
    <w:rsid w:val="006E569C"/>
    <w:rsid w:val="006E5789"/>
    <w:rsid w:val="006E69C2"/>
    <w:rsid w:val="006E6F40"/>
    <w:rsid w:val="006F31F9"/>
    <w:rsid w:val="006F4EAA"/>
    <w:rsid w:val="006F72A0"/>
    <w:rsid w:val="006F7F95"/>
    <w:rsid w:val="00700DD5"/>
    <w:rsid w:val="007022F7"/>
    <w:rsid w:val="007038AC"/>
    <w:rsid w:val="00704639"/>
    <w:rsid w:val="00705FF0"/>
    <w:rsid w:val="007109F8"/>
    <w:rsid w:val="00710CC1"/>
    <w:rsid w:val="00710F49"/>
    <w:rsid w:val="007156F3"/>
    <w:rsid w:val="0072078E"/>
    <w:rsid w:val="00722F54"/>
    <w:rsid w:val="0072360D"/>
    <w:rsid w:val="007256AE"/>
    <w:rsid w:val="00733E11"/>
    <w:rsid w:val="00736AC9"/>
    <w:rsid w:val="00736DAD"/>
    <w:rsid w:val="007420B4"/>
    <w:rsid w:val="00742834"/>
    <w:rsid w:val="00742C08"/>
    <w:rsid w:val="00742CE5"/>
    <w:rsid w:val="00743EEE"/>
    <w:rsid w:val="007509A7"/>
    <w:rsid w:val="007515F9"/>
    <w:rsid w:val="007521F0"/>
    <w:rsid w:val="00754D54"/>
    <w:rsid w:val="00755BFD"/>
    <w:rsid w:val="0075735D"/>
    <w:rsid w:val="007627C9"/>
    <w:rsid w:val="00765B70"/>
    <w:rsid w:val="00765EF4"/>
    <w:rsid w:val="007660C4"/>
    <w:rsid w:val="00766C4F"/>
    <w:rsid w:val="00770FFC"/>
    <w:rsid w:val="00773269"/>
    <w:rsid w:val="0077422C"/>
    <w:rsid w:val="0077631D"/>
    <w:rsid w:val="00781DAA"/>
    <w:rsid w:val="0078307E"/>
    <w:rsid w:val="00784B26"/>
    <w:rsid w:val="00785256"/>
    <w:rsid w:val="00791911"/>
    <w:rsid w:val="007920A0"/>
    <w:rsid w:val="007924DA"/>
    <w:rsid w:val="00792579"/>
    <w:rsid w:val="00792C44"/>
    <w:rsid w:val="00797682"/>
    <w:rsid w:val="0079777C"/>
    <w:rsid w:val="007A396E"/>
    <w:rsid w:val="007A668E"/>
    <w:rsid w:val="007A6DF5"/>
    <w:rsid w:val="007B063F"/>
    <w:rsid w:val="007B231B"/>
    <w:rsid w:val="007B2627"/>
    <w:rsid w:val="007B3C63"/>
    <w:rsid w:val="007B69A0"/>
    <w:rsid w:val="007B6B82"/>
    <w:rsid w:val="007C1F3A"/>
    <w:rsid w:val="007C2739"/>
    <w:rsid w:val="007C5ADA"/>
    <w:rsid w:val="007C7711"/>
    <w:rsid w:val="007C7CB8"/>
    <w:rsid w:val="007C7FC9"/>
    <w:rsid w:val="007D22A0"/>
    <w:rsid w:val="007D3341"/>
    <w:rsid w:val="007D3E67"/>
    <w:rsid w:val="007D68A2"/>
    <w:rsid w:val="007D6D77"/>
    <w:rsid w:val="007E1546"/>
    <w:rsid w:val="007E289E"/>
    <w:rsid w:val="007E3086"/>
    <w:rsid w:val="007E4533"/>
    <w:rsid w:val="007E46C3"/>
    <w:rsid w:val="007E5174"/>
    <w:rsid w:val="007E5C50"/>
    <w:rsid w:val="007F1E32"/>
    <w:rsid w:val="007F28A1"/>
    <w:rsid w:val="007F2EA5"/>
    <w:rsid w:val="007F43B9"/>
    <w:rsid w:val="007F48A1"/>
    <w:rsid w:val="007F50A4"/>
    <w:rsid w:val="007F5E26"/>
    <w:rsid w:val="007F70E4"/>
    <w:rsid w:val="008061DC"/>
    <w:rsid w:val="008069E4"/>
    <w:rsid w:val="0081649D"/>
    <w:rsid w:val="00816C3D"/>
    <w:rsid w:val="00817F8E"/>
    <w:rsid w:val="00820274"/>
    <w:rsid w:val="00822D91"/>
    <w:rsid w:val="008233C1"/>
    <w:rsid w:val="00823FFA"/>
    <w:rsid w:val="00824FAA"/>
    <w:rsid w:val="00830E88"/>
    <w:rsid w:val="00836001"/>
    <w:rsid w:val="0083616F"/>
    <w:rsid w:val="00842D43"/>
    <w:rsid w:val="00843851"/>
    <w:rsid w:val="008455B8"/>
    <w:rsid w:val="00845ABD"/>
    <w:rsid w:val="00847394"/>
    <w:rsid w:val="00850501"/>
    <w:rsid w:val="00850DC3"/>
    <w:rsid w:val="008531AC"/>
    <w:rsid w:val="00853BDA"/>
    <w:rsid w:val="008555D9"/>
    <w:rsid w:val="008558BA"/>
    <w:rsid w:val="00857FB6"/>
    <w:rsid w:val="008615E5"/>
    <w:rsid w:val="00862475"/>
    <w:rsid w:val="00862D5F"/>
    <w:rsid w:val="00862EAF"/>
    <w:rsid w:val="0086427A"/>
    <w:rsid w:val="008664BD"/>
    <w:rsid w:val="008673AE"/>
    <w:rsid w:val="0087132C"/>
    <w:rsid w:val="00871E3C"/>
    <w:rsid w:val="00871EF6"/>
    <w:rsid w:val="00876E0B"/>
    <w:rsid w:val="0087729E"/>
    <w:rsid w:val="00877A5B"/>
    <w:rsid w:val="00877A98"/>
    <w:rsid w:val="00880E2B"/>
    <w:rsid w:val="008830DE"/>
    <w:rsid w:val="0088392A"/>
    <w:rsid w:val="00883EE9"/>
    <w:rsid w:val="00884E77"/>
    <w:rsid w:val="00887340"/>
    <w:rsid w:val="00890445"/>
    <w:rsid w:val="00890A25"/>
    <w:rsid w:val="0089114A"/>
    <w:rsid w:val="0089155C"/>
    <w:rsid w:val="0089192A"/>
    <w:rsid w:val="00892744"/>
    <w:rsid w:val="00893FB3"/>
    <w:rsid w:val="0089566B"/>
    <w:rsid w:val="00897A0B"/>
    <w:rsid w:val="008A2523"/>
    <w:rsid w:val="008A4158"/>
    <w:rsid w:val="008B505E"/>
    <w:rsid w:val="008B6590"/>
    <w:rsid w:val="008C08C6"/>
    <w:rsid w:val="008C2ADE"/>
    <w:rsid w:val="008C3EF8"/>
    <w:rsid w:val="008D084D"/>
    <w:rsid w:val="008D18B1"/>
    <w:rsid w:val="008D28F4"/>
    <w:rsid w:val="008D2D03"/>
    <w:rsid w:val="008D2D50"/>
    <w:rsid w:val="008D3BB2"/>
    <w:rsid w:val="008D3D1C"/>
    <w:rsid w:val="008D404E"/>
    <w:rsid w:val="008D532F"/>
    <w:rsid w:val="008D5B1B"/>
    <w:rsid w:val="008D68A4"/>
    <w:rsid w:val="008D7829"/>
    <w:rsid w:val="008E29C4"/>
    <w:rsid w:val="008E4DCF"/>
    <w:rsid w:val="008E6AF1"/>
    <w:rsid w:val="008E70F2"/>
    <w:rsid w:val="008E7BF7"/>
    <w:rsid w:val="008F0E5A"/>
    <w:rsid w:val="008F1B15"/>
    <w:rsid w:val="008F1C98"/>
    <w:rsid w:val="008F2EDD"/>
    <w:rsid w:val="008F3999"/>
    <w:rsid w:val="008F6125"/>
    <w:rsid w:val="00907F24"/>
    <w:rsid w:val="009129C9"/>
    <w:rsid w:val="0091339C"/>
    <w:rsid w:val="0091465F"/>
    <w:rsid w:val="0091577F"/>
    <w:rsid w:val="00915C47"/>
    <w:rsid w:val="00916804"/>
    <w:rsid w:val="009211D3"/>
    <w:rsid w:val="00924B78"/>
    <w:rsid w:val="00926385"/>
    <w:rsid w:val="009270B7"/>
    <w:rsid w:val="009315FC"/>
    <w:rsid w:val="0093734C"/>
    <w:rsid w:val="009375D9"/>
    <w:rsid w:val="009405FF"/>
    <w:rsid w:val="0094114C"/>
    <w:rsid w:val="0094459B"/>
    <w:rsid w:val="009455CB"/>
    <w:rsid w:val="00945CA3"/>
    <w:rsid w:val="00951974"/>
    <w:rsid w:val="009552C3"/>
    <w:rsid w:val="009553FA"/>
    <w:rsid w:val="00960ED6"/>
    <w:rsid w:val="009616E1"/>
    <w:rsid w:val="00962EED"/>
    <w:rsid w:val="00963C59"/>
    <w:rsid w:val="00967DD2"/>
    <w:rsid w:val="009717B7"/>
    <w:rsid w:val="00973286"/>
    <w:rsid w:val="00975236"/>
    <w:rsid w:val="00977A1C"/>
    <w:rsid w:val="009808CC"/>
    <w:rsid w:val="0098199E"/>
    <w:rsid w:val="009827FC"/>
    <w:rsid w:val="00983F9F"/>
    <w:rsid w:val="00984C7D"/>
    <w:rsid w:val="009851AC"/>
    <w:rsid w:val="009866C6"/>
    <w:rsid w:val="009874FC"/>
    <w:rsid w:val="00990650"/>
    <w:rsid w:val="00991185"/>
    <w:rsid w:val="00991667"/>
    <w:rsid w:val="00993EFF"/>
    <w:rsid w:val="00994E74"/>
    <w:rsid w:val="009969C5"/>
    <w:rsid w:val="00996BBC"/>
    <w:rsid w:val="00996E34"/>
    <w:rsid w:val="009977EA"/>
    <w:rsid w:val="009A0D3E"/>
    <w:rsid w:val="009A3E9B"/>
    <w:rsid w:val="009A4446"/>
    <w:rsid w:val="009A44C6"/>
    <w:rsid w:val="009A470D"/>
    <w:rsid w:val="009A4788"/>
    <w:rsid w:val="009A7E5D"/>
    <w:rsid w:val="009B3F1B"/>
    <w:rsid w:val="009B4064"/>
    <w:rsid w:val="009B5C06"/>
    <w:rsid w:val="009B698F"/>
    <w:rsid w:val="009B6C56"/>
    <w:rsid w:val="009B71A1"/>
    <w:rsid w:val="009C1DC6"/>
    <w:rsid w:val="009C265E"/>
    <w:rsid w:val="009C2D4D"/>
    <w:rsid w:val="009C3696"/>
    <w:rsid w:val="009C539B"/>
    <w:rsid w:val="009C5C81"/>
    <w:rsid w:val="009C5FE5"/>
    <w:rsid w:val="009D19E9"/>
    <w:rsid w:val="009D2A87"/>
    <w:rsid w:val="009D2F4F"/>
    <w:rsid w:val="009D67ED"/>
    <w:rsid w:val="009E05B7"/>
    <w:rsid w:val="009E1A29"/>
    <w:rsid w:val="009E6D8A"/>
    <w:rsid w:val="009F0E32"/>
    <w:rsid w:val="009F1F66"/>
    <w:rsid w:val="00A02C4E"/>
    <w:rsid w:val="00A02FDA"/>
    <w:rsid w:val="00A0336F"/>
    <w:rsid w:val="00A03924"/>
    <w:rsid w:val="00A05B3B"/>
    <w:rsid w:val="00A06323"/>
    <w:rsid w:val="00A0760D"/>
    <w:rsid w:val="00A07C42"/>
    <w:rsid w:val="00A11967"/>
    <w:rsid w:val="00A1401D"/>
    <w:rsid w:val="00A14FE9"/>
    <w:rsid w:val="00A155EB"/>
    <w:rsid w:val="00A16642"/>
    <w:rsid w:val="00A204D9"/>
    <w:rsid w:val="00A20847"/>
    <w:rsid w:val="00A20AA3"/>
    <w:rsid w:val="00A212D7"/>
    <w:rsid w:val="00A21448"/>
    <w:rsid w:val="00A2328A"/>
    <w:rsid w:val="00A257B6"/>
    <w:rsid w:val="00A2738B"/>
    <w:rsid w:val="00A30862"/>
    <w:rsid w:val="00A33322"/>
    <w:rsid w:val="00A3482B"/>
    <w:rsid w:val="00A34B37"/>
    <w:rsid w:val="00A37D08"/>
    <w:rsid w:val="00A40C29"/>
    <w:rsid w:val="00A40EE0"/>
    <w:rsid w:val="00A41282"/>
    <w:rsid w:val="00A41629"/>
    <w:rsid w:val="00A41729"/>
    <w:rsid w:val="00A42A33"/>
    <w:rsid w:val="00A465E2"/>
    <w:rsid w:val="00A46AB3"/>
    <w:rsid w:val="00A471C4"/>
    <w:rsid w:val="00A47D08"/>
    <w:rsid w:val="00A52AE1"/>
    <w:rsid w:val="00A53180"/>
    <w:rsid w:val="00A6067B"/>
    <w:rsid w:val="00A66DE8"/>
    <w:rsid w:val="00A66EFA"/>
    <w:rsid w:val="00A72D12"/>
    <w:rsid w:val="00A741E8"/>
    <w:rsid w:val="00A75400"/>
    <w:rsid w:val="00A76D50"/>
    <w:rsid w:val="00A76D86"/>
    <w:rsid w:val="00A77825"/>
    <w:rsid w:val="00A80115"/>
    <w:rsid w:val="00A807C6"/>
    <w:rsid w:val="00A81D93"/>
    <w:rsid w:val="00A822C2"/>
    <w:rsid w:val="00A8474E"/>
    <w:rsid w:val="00A905CD"/>
    <w:rsid w:val="00A91867"/>
    <w:rsid w:val="00A92552"/>
    <w:rsid w:val="00A92D54"/>
    <w:rsid w:val="00A970F3"/>
    <w:rsid w:val="00A97EA2"/>
    <w:rsid w:val="00AA0913"/>
    <w:rsid w:val="00AA5254"/>
    <w:rsid w:val="00AA6640"/>
    <w:rsid w:val="00AB0565"/>
    <w:rsid w:val="00AB1107"/>
    <w:rsid w:val="00AB16F9"/>
    <w:rsid w:val="00AB3E09"/>
    <w:rsid w:val="00AB426D"/>
    <w:rsid w:val="00AC0055"/>
    <w:rsid w:val="00AC1483"/>
    <w:rsid w:val="00AC1F76"/>
    <w:rsid w:val="00AC40AB"/>
    <w:rsid w:val="00AC5CE1"/>
    <w:rsid w:val="00AC63D3"/>
    <w:rsid w:val="00AC6843"/>
    <w:rsid w:val="00AD07D1"/>
    <w:rsid w:val="00AD07E4"/>
    <w:rsid w:val="00AD11BC"/>
    <w:rsid w:val="00AD2C18"/>
    <w:rsid w:val="00AD30B8"/>
    <w:rsid w:val="00AD32FD"/>
    <w:rsid w:val="00AD3674"/>
    <w:rsid w:val="00AD5280"/>
    <w:rsid w:val="00AE28C3"/>
    <w:rsid w:val="00AF1B58"/>
    <w:rsid w:val="00AF1FC9"/>
    <w:rsid w:val="00AF4CAA"/>
    <w:rsid w:val="00AF5983"/>
    <w:rsid w:val="00B015A1"/>
    <w:rsid w:val="00B0437A"/>
    <w:rsid w:val="00B04B3C"/>
    <w:rsid w:val="00B058B9"/>
    <w:rsid w:val="00B06954"/>
    <w:rsid w:val="00B06ED8"/>
    <w:rsid w:val="00B10334"/>
    <w:rsid w:val="00B10561"/>
    <w:rsid w:val="00B10569"/>
    <w:rsid w:val="00B120D0"/>
    <w:rsid w:val="00B13A7B"/>
    <w:rsid w:val="00B13FF3"/>
    <w:rsid w:val="00B15FC2"/>
    <w:rsid w:val="00B16D17"/>
    <w:rsid w:val="00B1720F"/>
    <w:rsid w:val="00B203EA"/>
    <w:rsid w:val="00B23C26"/>
    <w:rsid w:val="00B2445C"/>
    <w:rsid w:val="00B327E0"/>
    <w:rsid w:val="00B32D0B"/>
    <w:rsid w:val="00B35A73"/>
    <w:rsid w:val="00B361C4"/>
    <w:rsid w:val="00B372EB"/>
    <w:rsid w:val="00B37A0D"/>
    <w:rsid w:val="00B37D58"/>
    <w:rsid w:val="00B44A34"/>
    <w:rsid w:val="00B45438"/>
    <w:rsid w:val="00B45ED1"/>
    <w:rsid w:val="00B462B8"/>
    <w:rsid w:val="00B52A80"/>
    <w:rsid w:val="00B5457A"/>
    <w:rsid w:val="00B562DC"/>
    <w:rsid w:val="00B56C46"/>
    <w:rsid w:val="00B5739F"/>
    <w:rsid w:val="00B606E0"/>
    <w:rsid w:val="00B64D7B"/>
    <w:rsid w:val="00B66833"/>
    <w:rsid w:val="00B72B05"/>
    <w:rsid w:val="00B73D54"/>
    <w:rsid w:val="00B74800"/>
    <w:rsid w:val="00B74946"/>
    <w:rsid w:val="00B749C1"/>
    <w:rsid w:val="00B767A8"/>
    <w:rsid w:val="00B80D1C"/>
    <w:rsid w:val="00B80DBA"/>
    <w:rsid w:val="00B81A7B"/>
    <w:rsid w:val="00B82F88"/>
    <w:rsid w:val="00B83B00"/>
    <w:rsid w:val="00B84E93"/>
    <w:rsid w:val="00B863F5"/>
    <w:rsid w:val="00B865C8"/>
    <w:rsid w:val="00B915C7"/>
    <w:rsid w:val="00B91B27"/>
    <w:rsid w:val="00B941C5"/>
    <w:rsid w:val="00B958CF"/>
    <w:rsid w:val="00B96CC3"/>
    <w:rsid w:val="00BA04D8"/>
    <w:rsid w:val="00BA32AE"/>
    <w:rsid w:val="00BA4AE4"/>
    <w:rsid w:val="00BA51AB"/>
    <w:rsid w:val="00BB046F"/>
    <w:rsid w:val="00BB0670"/>
    <w:rsid w:val="00BB0BDC"/>
    <w:rsid w:val="00BB5038"/>
    <w:rsid w:val="00BB55FB"/>
    <w:rsid w:val="00BB7062"/>
    <w:rsid w:val="00BC0250"/>
    <w:rsid w:val="00BC269B"/>
    <w:rsid w:val="00BC7B27"/>
    <w:rsid w:val="00BC7CB2"/>
    <w:rsid w:val="00BD25EB"/>
    <w:rsid w:val="00BD35BD"/>
    <w:rsid w:val="00BD3CEE"/>
    <w:rsid w:val="00BD4DFB"/>
    <w:rsid w:val="00BD595C"/>
    <w:rsid w:val="00BD7B2A"/>
    <w:rsid w:val="00BE0653"/>
    <w:rsid w:val="00BE2EE8"/>
    <w:rsid w:val="00BE346E"/>
    <w:rsid w:val="00BE4286"/>
    <w:rsid w:val="00BE6197"/>
    <w:rsid w:val="00BE7403"/>
    <w:rsid w:val="00BF0033"/>
    <w:rsid w:val="00BF0DB1"/>
    <w:rsid w:val="00BF0EE6"/>
    <w:rsid w:val="00BF17ED"/>
    <w:rsid w:val="00C004F7"/>
    <w:rsid w:val="00C060F3"/>
    <w:rsid w:val="00C117BC"/>
    <w:rsid w:val="00C11E53"/>
    <w:rsid w:val="00C1256B"/>
    <w:rsid w:val="00C12A67"/>
    <w:rsid w:val="00C13CF9"/>
    <w:rsid w:val="00C1501B"/>
    <w:rsid w:val="00C1579E"/>
    <w:rsid w:val="00C16625"/>
    <w:rsid w:val="00C243C7"/>
    <w:rsid w:val="00C27858"/>
    <w:rsid w:val="00C30CFA"/>
    <w:rsid w:val="00C31D03"/>
    <w:rsid w:val="00C32A01"/>
    <w:rsid w:val="00C345DC"/>
    <w:rsid w:val="00C359EB"/>
    <w:rsid w:val="00C406AF"/>
    <w:rsid w:val="00C41050"/>
    <w:rsid w:val="00C43B9D"/>
    <w:rsid w:val="00C44108"/>
    <w:rsid w:val="00C44318"/>
    <w:rsid w:val="00C47A65"/>
    <w:rsid w:val="00C5043D"/>
    <w:rsid w:val="00C50EAF"/>
    <w:rsid w:val="00C526A3"/>
    <w:rsid w:val="00C57280"/>
    <w:rsid w:val="00C64127"/>
    <w:rsid w:val="00C64A67"/>
    <w:rsid w:val="00C71318"/>
    <w:rsid w:val="00C718E6"/>
    <w:rsid w:val="00C72F5F"/>
    <w:rsid w:val="00C748D9"/>
    <w:rsid w:val="00C813F6"/>
    <w:rsid w:val="00C81BE1"/>
    <w:rsid w:val="00C84AFB"/>
    <w:rsid w:val="00C874A6"/>
    <w:rsid w:val="00C91A9C"/>
    <w:rsid w:val="00C95E9A"/>
    <w:rsid w:val="00C97DD2"/>
    <w:rsid w:val="00CA17F0"/>
    <w:rsid w:val="00CA32F6"/>
    <w:rsid w:val="00CA4CCC"/>
    <w:rsid w:val="00CA70C5"/>
    <w:rsid w:val="00CA7AEC"/>
    <w:rsid w:val="00CB0B53"/>
    <w:rsid w:val="00CB2E5E"/>
    <w:rsid w:val="00CB53C4"/>
    <w:rsid w:val="00CB581E"/>
    <w:rsid w:val="00CB6F7B"/>
    <w:rsid w:val="00CC324C"/>
    <w:rsid w:val="00CC3ED5"/>
    <w:rsid w:val="00CC6A5B"/>
    <w:rsid w:val="00CD5996"/>
    <w:rsid w:val="00CD7614"/>
    <w:rsid w:val="00CD7646"/>
    <w:rsid w:val="00CE0237"/>
    <w:rsid w:val="00CE0C28"/>
    <w:rsid w:val="00CE2A81"/>
    <w:rsid w:val="00CE2B53"/>
    <w:rsid w:val="00CE69BE"/>
    <w:rsid w:val="00CE6CAF"/>
    <w:rsid w:val="00CE76A6"/>
    <w:rsid w:val="00CF1181"/>
    <w:rsid w:val="00CF1677"/>
    <w:rsid w:val="00CF3B96"/>
    <w:rsid w:val="00CF522F"/>
    <w:rsid w:val="00D010D9"/>
    <w:rsid w:val="00D0775A"/>
    <w:rsid w:val="00D12DFD"/>
    <w:rsid w:val="00D15BFF"/>
    <w:rsid w:val="00D20A78"/>
    <w:rsid w:val="00D22128"/>
    <w:rsid w:val="00D24B24"/>
    <w:rsid w:val="00D25146"/>
    <w:rsid w:val="00D257BB"/>
    <w:rsid w:val="00D25C24"/>
    <w:rsid w:val="00D33B77"/>
    <w:rsid w:val="00D344F0"/>
    <w:rsid w:val="00D37846"/>
    <w:rsid w:val="00D41354"/>
    <w:rsid w:val="00D42862"/>
    <w:rsid w:val="00D43F70"/>
    <w:rsid w:val="00D4403F"/>
    <w:rsid w:val="00D44FDA"/>
    <w:rsid w:val="00D46BD8"/>
    <w:rsid w:val="00D47022"/>
    <w:rsid w:val="00D473EB"/>
    <w:rsid w:val="00D61BA2"/>
    <w:rsid w:val="00D6414F"/>
    <w:rsid w:val="00D642D9"/>
    <w:rsid w:val="00D7434F"/>
    <w:rsid w:val="00D756CD"/>
    <w:rsid w:val="00D758D0"/>
    <w:rsid w:val="00D77CF1"/>
    <w:rsid w:val="00D77DDC"/>
    <w:rsid w:val="00D808AE"/>
    <w:rsid w:val="00D80A7E"/>
    <w:rsid w:val="00D8395B"/>
    <w:rsid w:val="00D85C8B"/>
    <w:rsid w:val="00D87623"/>
    <w:rsid w:val="00D93A33"/>
    <w:rsid w:val="00D9487F"/>
    <w:rsid w:val="00D955DF"/>
    <w:rsid w:val="00D97568"/>
    <w:rsid w:val="00D97733"/>
    <w:rsid w:val="00D97F16"/>
    <w:rsid w:val="00DA041E"/>
    <w:rsid w:val="00DA113D"/>
    <w:rsid w:val="00DA1632"/>
    <w:rsid w:val="00DA2926"/>
    <w:rsid w:val="00DA453C"/>
    <w:rsid w:val="00DA4734"/>
    <w:rsid w:val="00DA52DE"/>
    <w:rsid w:val="00DA5902"/>
    <w:rsid w:val="00DA7251"/>
    <w:rsid w:val="00DA79E4"/>
    <w:rsid w:val="00DB013D"/>
    <w:rsid w:val="00DB1E4A"/>
    <w:rsid w:val="00DB2199"/>
    <w:rsid w:val="00DB399F"/>
    <w:rsid w:val="00DB40CF"/>
    <w:rsid w:val="00DB4913"/>
    <w:rsid w:val="00DB5B45"/>
    <w:rsid w:val="00DB7064"/>
    <w:rsid w:val="00DC0190"/>
    <w:rsid w:val="00DC0511"/>
    <w:rsid w:val="00DC2491"/>
    <w:rsid w:val="00DC3077"/>
    <w:rsid w:val="00DC4B53"/>
    <w:rsid w:val="00DC7094"/>
    <w:rsid w:val="00DD0585"/>
    <w:rsid w:val="00DD2ECA"/>
    <w:rsid w:val="00DD44AF"/>
    <w:rsid w:val="00DD4C4E"/>
    <w:rsid w:val="00DE232C"/>
    <w:rsid w:val="00DE48A2"/>
    <w:rsid w:val="00DE5E39"/>
    <w:rsid w:val="00DF0017"/>
    <w:rsid w:val="00DF1001"/>
    <w:rsid w:val="00DF4F7B"/>
    <w:rsid w:val="00DF5476"/>
    <w:rsid w:val="00DF5960"/>
    <w:rsid w:val="00DF653D"/>
    <w:rsid w:val="00DF6833"/>
    <w:rsid w:val="00DF6BEF"/>
    <w:rsid w:val="00E01153"/>
    <w:rsid w:val="00E01977"/>
    <w:rsid w:val="00E023C2"/>
    <w:rsid w:val="00E02559"/>
    <w:rsid w:val="00E02FE9"/>
    <w:rsid w:val="00E03189"/>
    <w:rsid w:val="00E04949"/>
    <w:rsid w:val="00E07746"/>
    <w:rsid w:val="00E1508A"/>
    <w:rsid w:val="00E21AF2"/>
    <w:rsid w:val="00E23DF9"/>
    <w:rsid w:val="00E25A38"/>
    <w:rsid w:val="00E27702"/>
    <w:rsid w:val="00E30B64"/>
    <w:rsid w:val="00E3208F"/>
    <w:rsid w:val="00E358A1"/>
    <w:rsid w:val="00E42A07"/>
    <w:rsid w:val="00E458CB"/>
    <w:rsid w:val="00E46518"/>
    <w:rsid w:val="00E466CC"/>
    <w:rsid w:val="00E50EBC"/>
    <w:rsid w:val="00E51078"/>
    <w:rsid w:val="00E510F7"/>
    <w:rsid w:val="00E532C3"/>
    <w:rsid w:val="00E55504"/>
    <w:rsid w:val="00E56649"/>
    <w:rsid w:val="00E5699C"/>
    <w:rsid w:val="00E60857"/>
    <w:rsid w:val="00E634B4"/>
    <w:rsid w:val="00E63B29"/>
    <w:rsid w:val="00E646EF"/>
    <w:rsid w:val="00E65E95"/>
    <w:rsid w:val="00E70524"/>
    <w:rsid w:val="00E719DF"/>
    <w:rsid w:val="00E7285A"/>
    <w:rsid w:val="00E73296"/>
    <w:rsid w:val="00E823F9"/>
    <w:rsid w:val="00E83324"/>
    <w:rsid w:val="00E83C5E"/>
    <w:rsid w:val="00E87407"/>
    <w:rsid w:val="00E92073"/>
    <w:rsid w:val="00E94453"/>
    <w:rsid w:val="00E94759"/>
    <w:rsid w:val="00EA29F4"/>
    <w:rsid w:val="00EA5A9E"/>
    <w:rsid w:val="00EA6314"/>
    <w:rsid w:val="00EA6CB2"/>
    <w:rsid w:val="00EA7AC6"/>
    <w:rsid w:val="00EB1D88"/>
    <w:rsid w:val="00EB2359"/>
    <w:rsid w:val="00EB61DD"/>
    <w:rsid w:val="00EB67C1"/>
    <w:rsid w:val="00EB7A59"/>
    <w:rsid w:val="00EC1823"/>
    <w:rsid w:val="00EC4A1C"/>
    <w:rsid w:val="00EC4CBC"/>
    <w:rsid w:val="00EC65AC"/>
    <w:rsid w:val="00EC66DA"/>
    <w:rsid w:val="00EC6B78"/>
    <w:rsid w:val="00ED0CA9"/>
    <w:rsid w:val="00ED15D8"/>
    <w:rsid w:val="00ED1EA9"/>
    <w:rsid w:val="00ED7A57"/>
    <w:rsid w:val="00EE14B1"/>
    <w:rsid w:val="00EE18AD"/>
    <w:rsid w:val="00EE19EB"/>
    <w:rsid w:val="00EE1E0E"/>
    <w:rsid w:val="00EE22D5"/>
    <w:rsid w:val="00EE3CB2"/>
    <w:rsid w:val="00EE51FB"/>
    <w:rsid w:val="00EE7069"/>
    <w:rsid w:val="00EF025A"/>
    <w:rsid w:val="00EF24E0"/>
    <w:rsid w:val="00EF3337"/>
    <w:rsid w:val="00EF3F55"/>
    <w:rsid w:val="00EF45D5"/>
    <w:rsid w:val="00EF4882"/>
    <w:rsid w:val="00F016A6"/>
    <w:rsid w:val="00F03F49"/>
    <w:rsid w:val="00F04DB9"/>
    <w:rsid w:val="00F06209"/>
    <w:rsid w:val="00F0742F"/>
    <w:rsid w:val="00F077BF"/>
    <w:rsid w:val="00F14BA8"/>
    <w:rsid w:val="00F15604"/>
    <w:rsid w:val="00F20884"/>
    <w:rsid w:val="00F21347"/>
    <w:rsid w:val="00F26BB2"/>
    <w:rsid w:val="00F27430"/>
    <w:rsid w:val="00F2774D"/>
    <w:rsid w:val="00F3103B"/>
    <w:rsid w:val="00F321B6"/>
    <w:rsid w:val="00F3438F"/>
    <w:rsid w:val="00F36D0F"/>
    <w:rsid w:val="00F40AFE"/>
    <w:rsid w:val="00F453ED"/>
    <w:rsid w:val="00F460ED"/>
    <w:rsid w:val="00F46FCE"/>
    <w:rsid w:val="00F50625"/>
    <w:rsid w:val="00F51726"/>
    <w:rsid w:val="00F53652"/>
    <w:rsid w:val="00F53C1D"/>
    <w:rsid w:val="00F55D62"/>
    <w:rsid w:val="00F63D0B"/>
    <w:rsid w:val="00F70971"/>
    <w:rsid w:val="00F73197"/>
    <w:rsid w:val="00F73A73"/>
    <w:rsid w:val="00F740D2"/>
    <w:rsid w:val="00F742B5"/>
    <w:rsid w:val="00F76432"/>
    <w:rsid w:val="00F8567C"/>
    <w:rsid w:val="00F86206"/>
    <w:rsid w:val="00F90A75"/>
    <w:rsid w:val="00F90E73"/>
    <w:rsid w:val="00F9284F"/>
    <w:rsid w:val="00F9375F"/>
    <w:rsid w:val="00F951A8"/>
    <w:rsid w:val="00F96B52"/>
    <w:rsid w:val="00FA29D8"/>
    <w:rsid w:val="00FA29E3"/>
    <w:rsid w:val="00FA3633"/>
    <w:rsid w:val="00FA7F7E"/>
    <w:rsid w:val="00FB3507"/>
    <w:rsid w:val="00FB5499"/>
    <w:rsid w:val="00FB628B"/>
    <w:rsid w:val="00FC46BC"/>
    <w:rsid w:val="00FC4E8C"/>
    <w:rsid w:val="00FC6835"/>
    <w:rsid w:val="00FC7113"/>
    <w:rsid w:val="00FD251A"/>
    <w:rsid w:val="00FD2CB7"/>
    <w:rsid w:val="00FD35BC"/>
    <w:rsid w:val="00FD3976"/>
    <w:rsid w:val="00FD51C0"/>
    <w:rsid w:val="00FD56CC"/>
    <w:rsid w:val="00FE1009"/>
    <w:rsid w:val="00FE2809"/>
    <w:rsid w:val="00FE3D28"/>
    <w:rsid w:val="00FE78AA"/>
    <w:rsid w:val="00FF0774"/>
    <w:rsid w:val="00FF11F9"/>
    <w:rsid w:val="00FF2AAA"/>
    <w:rsid w:val="00FF4B27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D3C03D"/>
  <w15:chartTrackingRefBased/>
  <w15:docId w15:val="{F59B5082-A82C-470F-8C7A-7C805D5A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  <w:lang w:val="fr-FR"/>
    </w:rPr>
  </w:style>
  <w:style w:type="paragraph" w:styleId="Titre1">
    <w:name w:val="heading 1"/>
    <w:basedOn w:val="Normal"/>
    <w:next w:val="Normal"/>
    <w:qFormat/>
    <w:pPr>
      <w:spacing w:before="240"/>
      <w:outlineLvl w:val="0"/>
    </w:pPr>
    <w:rPr>
      <w:rFonts w:ascii="Univers" w:hAnsi="Univers"/>
      <w:b/>
      <w:u w:val="single"/>
    </w:rPr>
  </w:style>
  <w:style w:type="paragraph" w:styleId="Titre2">
    <w:name w:val="heading 2"/>
    <w:basedOn w:val="Normal"/>
    <w:next w:val="Normal"/>
    <w:qFormat/>
    <w:pPr>
      <w:spacing w:before="120"/>
      <w:outlineLvl w:val="1"/>
    </w:pPr>
    <w:rPr>
      <w:rFonts w:ascii="Univers" w:hAnsi="Univers"/>
      <w:b/>
    </w:rPr>
  </w:style>
  <w:style w:type="paragraph" w:styleId="Titre3">
    <w:name w:val="heading 3"/>
    <w:basedOn w:val="Normal"/>
    <w:next w:val="Retraitnormal"/>
    <w:qFormat/>
    <w:pPr>
      <w:ind w:left="354"/>
      <w:outlineLvl w:val="2"/>
    </w:pPr>
    <w:rPr>
      <w:rFonts w:ascii="CG Times" w:hAnsi="CG Times"/>
      <w:b/>
    </w:rPr>
  </w:style>
  <w:style w:type="paragraph" w:styleId="Titre4">
    <w:name w:val="heading 4"/>
    <w:basedOn w:val="Normal"/>
    <w:next w:val="Retraitnormal"/>
    <w:qFormat/>
    <w:pPr>
      <w:ind w:left="354"/>
      <w:outlineLvl w:val="3"/>
    </w:pPr>
    <w:rPr>
      <w:rFonts w:ascii="CG Times" w:hAnsi="CG Times"/>
      <w:u w:val="single"/>
    </w:rPr>
  </w:style>
  <w:style w:type="paragraph" w:styleId="Titre5">
    <w:name w:val="heading 5"/>
    <w:basedOn w:val="Normal"/>
    <w:next w:val="Retraitnormal"/>
    <w:qFormat/>
    <w:pPr>
      <w:ind w:left="708"/>
      <w:outlineLvl w:val="4"/>
    </w:pPr>
    <w:rPr>
      <w:rFonts w:ascii="CG Times" w:hAnsi="CG Times"/>
      <w:b/>
      <w:sz w:val="20"/>
    </w:rPr>
  </w:style>
  <w:style w:type="paragraph" w:styleId="Titre6">
    <w:name w:val="heading 6"/>
    <w:basedOn w:val="Normal"/>
    <w:next w:val="Retraitnormal"/>
    <w:qFormat/>
    <w:pPr>
      <w:ind w:left="708"/>
      <w:outlineLvl w:val="5"/>
    </w:pPr>
    <w:rPr>
      <w:rFonts w:ascii="CG Times" w:hAnsi="CG Times"/>
      <w:sz w:val="20"/>
      <w:u w:val="single"/>
    </w:rPr>
  </w:style>
  <w:style w:type="paragraph" w:styleId="Titre7">
    <w:name w:val="heading 7"/>
    <w:basedOn w:val="Normal"/>
    <w:next w:val="Retraitnormal"/>
    <w:qFormat/>
    <w:pPr>
      <w:ind w:left="708"/>
      <w:outlineLvl w:val="6"/>
    </w:pPr>
    <w:rPr>
      <w:rFonts w:ascii="CG Times" w:hAnsi="CG Times"/>
      <w:i/>
      <w:sz w:val="20"/>
    </w:rPr>
  </w:style>
  <w:style w:type="paragraph" w:styleId="Titre8">
    <w:name w:val="heading 8"/>
    <w:basedOn w:val="Normal"/>
    <w:next w:val="Retraitnormal"/>
    <w:qFormat/>
    <w:pPr>
      <w:ind w:left="708"/>
      <w:outlineLvl w:val="7"/>
    </w:pPr>
    <w:rPr>
      <w:rFonts w:ascii="CG Times" w:hAnsi="CG Times"/>
      <w:i/>
      <w:sz w:val="20"/>
    </w:rPr>
  </w:style>
  <w:style w:type="paragraph" w:styleId="Titre9">
    <w:name w:val="heading 9"/>
    <w:basedOn w:val="Normal"/>
    <w:next w:val="Retraitnormal"/>
    <w:qFormat/>
    <w:pPr>
      <w:ind w:left="708"/>
      <w:outlineLvl w:val="8"/>
    </w:pPr>
    <w:rPr>
      <w:rFonts w:ascii="CG Times" w:hAnsi="CG Times"/>
      <w:i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semiHidden/>
    <w:rPr>
      <w:sz w:val="20"/>
    </w:rPr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left" w:leader="dot" w:pos="8646"/>
        <w:tab w:val="right" w:pos="9072"/>
      </w:tabs>
      <w:ind w:left="2126" w:right="850"/>
    </w:pPr>
  </w:style>
  <w:style w:type="paragraph" w:styleId="TM3">
    <w:name w:val="toc 3"/>
    <w:basedOn w:val="Normal"/>
    <w:next w:val="Normal"/>
    <w:semiHidden/>
    <w:pPr>
      <w:tabs>
        <w:tab w:val="left" w:leader="dot" w:pos="8646"/>
        <w:tab w:val="right" w:pos="9072"/>
      </w:tabs>
      <w:ind w:left="1418" w:right="850"/>
    </w:pPr>
  </w:style>
  <w:style w:type="paragraph" w:styleId="TM2">
    <w:name w:val="toc 2"/>
    <w:basedOn w:val="Normal"/>
    <w:next w:val="Normal"/>
    <w:semiHidden/>
    <w:pPr>
      <w:tabs>
        <w:tab w:val="left" w:leader="dot" w:pos="8646"/>
        <w:tab w:val="right" w:pos="9072"/>
      </w:tabs>
      <w:ind w:left="709" w:right="850"/>
    </w:pPr>
  </w:style>
  <w:style w:type="paragraph" w:styleId="TM1">
    <w:name w:val="toc 1"/>
    <w:basedOn w:val="Normal"/>
    <w:next w:val="Normal"/>
    <w:semiHidden/>
    <w:pPr>
      <w:tabs>
        <w:tab w:val="left" w:leader="dot" w:pos="8646"/>
        <w:tab w:val="right" w:pos="9072"/>
      </w:tabs>
      <w:ind w:right="850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pPr>
      <w:tabs>
        <w:tab w:val="center" w:pos="4819"/>
        <w:tab w:val="right" w:pos="9071"/>
      </w:tabs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  <w:rPr>
      <w:sz w:val="20"/>
    </w:rPr>
  </w:style>
  <w:style w:type="paragraph" w:styleId="Retraitnormal">
    <w:name w:val="Normal Indent"/>
    <w:basedOn w:val="Normal"/>
    <w:pPr>
      <w:ind w:left="708"/>
    </w:pPr>
  </w:style>
  <w:style w:type="paragraph" w:styleId="Retraitcorpsdetexte">
    <w:name w:val="Body Text Indent"/>
    <w:basedOn w:val="Normal"/>
    <w:pPr>
      <w:ind w:left="170"/>
    </w:pPr>
    <w:rPr>
      <w:rFonts w:ascii="Arial" w:hAnsi="Arial"/>
      <w:sz w:val="20"/>
      <w:u w:val="single"/>
    </w:rPr>
  </w:style>
  <w:style w:type="paragraph" w:styleId="Normalcentr">
    <w:name w:val="Block Text"/>
    <w:basedOn w:val="Normal"/>
    <w:pPr>
      <w:tabs>
        <w:tab w:val="left" w:pos="284"/>
        <w:tab w:val="left" w:pos="567"/>
        <w:tab w:val="right" w:pos="4182"/>
      </w:tabs>
      <w:ind w:left="170" w:right="170"/>
      <w:jc w:val="both"/>
    </w:pPr>
    <w:rPr>
      <w:rFonts w:ascii="Arial" w:hAnsi="Arial"/>
      <w:sz w:val="20"/>
    </w:rPr>
  </w:style>
  <w:style w:type="character" w:styleId="Lienhypertexte">
    <w:name w:val="Hyperlink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pPr>
      <w:tabs>
        <w:tab w:val="left" w:pos="0"/>
        <w:tab w:val="left" w:pos="71"/>
      </w:tabs>
      <w:spacing w:before="120" w:after="120"/>
      <w:ind w:right="74"/>
      <w:jc w:val="both"/>
    </w:pPr>
    <w:rPr>
      <w:rFonts w:ascii="Arial" w:hAnsi="Arial"/>
      <w:sz w:val="20"/>
      <w:lang w:val="fr-CH"/>
    </w:rPr>
  </w:style>
  <w:style w:type="paragraph" w:styleId="Corpsdetexte2">
    <w:name w:val="Body Text 2"/>
    <w:basedOn w:val="Normal"/>
    <w:pPr>
      <w:tabs>
        <w:tab w:val="left" w:pos="72"/>
      </w:tabs>
      <w:spacing w:before="40" w:after="40"/>
      <w:ind w:right="72"/>
      <w:jc w:val="both"/>
    </w:pPr>
    <w:rPr>
      <w:rFonts w:ascii="Arial" w:hAnsi="Arial"/>
      <w:sz w:val="20"/>
      <w:lang w:val="de-DE"/>
    </w:rPr>
  </w:style>
  <w:style w:type="character" w:styleId="Lienhypertextesuivivisit">
    <w:name w:val="FollowedHyperlink"/>
    <w:rPr>
      <w:color w:val="800080"/>
      <w:u w:val="single"/>
    </w:rPr>
  </w:style>
  <w:style w:type="paragraph" w:styleId="Corpsdetexte3">
    <w:name w:val="Body Text 3"/>
    <w:basedOn w:val="Normal"/>
    <w:pPr>
      <w:tabs>
        <w:tab w:val="left" w:pos="72"/>
      </w:tabs>
      <w:spacing w:before="40" w:after="40"/>
      <w:ind w:right="72"/>
    </w:pPr>
    <w:rPr>
      <w:rFonts w:ascii="Arial" w:hAnsi="Arial"/>
      <w:sz w:val="20"/>
      <w:lang w:val="de-DE"/>
    </w:rPr>
  </w:style>
  <w:style w:type="character" w:styleId="Numrodepage">
    <w:name w:val="page number"/>
    <w:basedOn w:val="Policepardfaut"/>
    <w:rsid w:val="00822D91"/>
  </w:style>
  <w:style w:type="paragraph" w:styleId="Paragraphedeliste">
    <w:name w:val="List Paragraph"/>
    <w:basedOn w:val="Normal"/>
    <w:uiPriority w:val="34"/>
    <w:qFormat/>
    <w:rsid w:val="00F36D0F"/>
    <w:pPr>
      <w:ind w:left="708"/>
    </w:pPr>
  </w:style>
  <w:style w:type="table" w:styleId="Grilledutableau">
    <w:name w:val="Table Grid"/>
    <w:basedOn w:val="TableauNormal"/>
    <w:uiPriority w:val="39"/>
    <w:rsid w:val="00F20884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660C4"/>
    <w:pPr>
      <w:spacing w:before="100" w:beforeAutospacing="1" w:after="100" w:afterAutospacing="1"/>
    </w:pPr>
    <w:rPr>
      <w:szCs w:val="24"/>
      <w:lang w:val="fr-CH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20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daabro\Mes%20documents\A_VdA\Mod&#232;les%20VDA\ab_rapport%20de%20visit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ab_rapport de visite</Template>
  <TotalTime>0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vdaabro</dc:creator>
  <cp:keywords/>
  <cp:lastModifiedBy>Nathanaël Mornod</cp:lastModifiedBy>
  <cp:revision>684</cp:revision>
  <cp:lastPrinted>2026-03-11T19:21:00Z</cp:lastPrinted>
  <dcterms:created xsi:type="dcterms:W3CDTF">2025-05-27T18:34:00Z</dcterms:created>
  <dcterms:modified xsi:type="dcterms:W3CDTF">2026-09-03T06:12:00Z</dcterms:modified>
</cp:coreProperties>
</file>